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24FE" w14:textId="51E33450" w:rsidR="00C34607" w:rsidRDefault="008A05C3" w:rsidP="008A05C3">
      <w:pPr>
        <w:pStyle w:val="BasicParagraph"/>
        <w:spacing w:before="240" w:after="240"/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</w:pPr>
      <w:r>
        <w:rPr>
          <w:rFonts w:ascii="Mokoko Medium" w:hAnsi="Mokoko Medium" w:cs="Mokoko Medium"/>
          <w:b/>
          <w:bCs/>
          <w:noProof/>
          <w:color w:val="0072CE" w:themeColor="text1"/>
          <w:sz w:val="24"/>
          <w:szCs w:val="24"/>
        </w:rPr>
        <w:drawing>
          <wp:inline distT="0" distB="0" distL="0" distR="0" wp14:anchorId="145AC099" wp14:editId="5EFD78D4">
            <wp:extent cx="5086350" cy="1619250"/>
            <wp:effectExtent l="0" t="0" r="1270" b="0"/>
            <wp:docPr id="21088253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825388" name="Picture 21088253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B42A1" w14:textId="77777777" w:rsidR="00C34607" w:rsidRPr="00C34607" w:rsidRDefault="00C34607" w:rsidP="00C34607">
      <w:pPr>
        <w:pStyle w:val="BasicParagraph"/>
        <w:spacing w:before="240" w:after="240"/>
        <w:jc w:val="center"/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</w:pPr>
      <w:r w:rsidRPr="00C34607"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  <w:t>Annual General Meeting of Contractors</w:t>
      </w:r>
    </w:p>
    <w:p w14:paraId="0EB7E92B" w14:textId="3CA2DB11" w:rsidR="00C34607" w:rsidRPr="001F7A89" w:rsidRDefault="005571DB" w:rsidP="00C34607">
      <w:pPr>
        <w:pStyle w:val="BasicParagraph"/>
        <w:spacing w:before="240" w:after="240"/>
        <w:jc w:val="center"/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</w:pPr>
      <w:r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  <w:t>Minutes</w:t>
      </w:r>
    </w:p>
    <w:p w14:paraId="464F25E8" w14:textId="77777777" w:rsidR="009977D1" w:rsidRDefault="001F7A89" w:rsidP="009977D1">
      <w:pPr>
        <w:pStyle w:val="BasicParagraph"/>
        <w:spacing w:before="240" w:after="240"/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</w:pPr>
      <w:r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  <w:t xml:space="preserve">                                                     </w:t>
      </w:r>
      <w:r w:rsidR="00781681" w:rsidRPr="001F7A89"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  <w:t>22</w:t>
      </w:r>
      <w:r w:rsidR="00781681" w:rsidRPr="001F7A89">
        <w:rPr>
          <w:rFonts w:ascii="Mokoko Medium" w:hAnsi="Mokoko Medium" w:cs="Mokoko Medium"/>
          <w:b/>
          <w:bCs/>
          <w:color w:val="0072CE" w:themeColor="text1"/>
          <w:sz w:val="24"/>
          <w:szCs w:val="24"/>
          <w:vertAlign w:val="superscript"/>
        </w:rPr>
        <w:t>nd</w:t>
      </w:r>
      <w:r w:rsidR="00781681" w:rsidRPr="001F7A89"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  <w:t xml:space="preserve"> September 2026 -7pm till 8:30pm</w:t>
      </w:r>
    </w:p>
    <w:p w14:paraId="059600CE" w14:textId="575B1673" w:rsidR="002F46D2" w:rsidRDefault="00C34607" w:rsidP="002F46D2">
      <w:pPr>
        <w:pStyle w:val="BasicParagraph"/>
        <w:spacing w:before="240" w:after="240"/>
        <w:rPr>
          <w:rFonts w:ascii="Calibri" w:hAnsi="Calibri" w:cs="Arial"/>
          <w:color w:val="auto"/>
          <w:sz w:val="24"/>
          <w:szCs w:val="24"/>
        </w:rPr>
      </w:pPr>
      <w:r w:rsidRPr="009977D1">
        <w:rPr>
          <w:rFonts w:ascii="Calibri" w:hAnsi="Calibri" w:cs="Arial"/>
          <w:color w:val="auto"/>
          <w:sz w:val="24"/>
          <w:szCs w:val="24"/>
        </w:rPr>
        <w:t xml:space="preserve">Welcome </w:t>
      </w:r>
      <w:r w:rsidR="005866B0" w:rsidRPr="009977D1">
        <w:rPr>
          <w:rFonts w:ascii="Calibri" w:hAnsi="Calibri" w:cs="Arial"/>
          <w:color w:val="auto"/>
          <w:sz w:val="24"/>
          <w:szCs w:val="24"/>
        </w:rPr>
        <w:t>and Introductions from Chair</w:t>
      </w:r>
      <w:r w:rsidR="000B0F18">
        <w:rPr>
          <w:rFonts w:ascii="Calibri" w:hAnsi="Calibri" w:cs="Arial"/>
          <w:color w:val="auto"/>
          <w:sz w:val="24"/>
          <w:szCs w:val="24"/>
        </w:rPr>
        <w:t xml:space="preserve"> -Introducing Laura </w:t>
      </w:r>
      <w:proofErr w:type="spellStart"/>
      <w:r w:rsidR="000B0F18">
        <w:rPr>
          <w:rFonts w:ascii="Calibri" w:hAnsi="Calibri" w:cs="Arial"/>
          <w:color w:val="auto"/>
          <w:sz w:val="24"/>
          <w:szCs w:val="24"/>
        </w:rPr>
        <w:t>Picton</w:t>
      </w:r>
      <w:proofErr w:type="spellEnd"/>
      <w:r w:rsidR="000B0F18">
        <w:rPr>
          <w:rFonts w:ascii="Calibri" w:hAnsi="Calibri" w:cs="Arial"/>
          <w:color w:val="auto"/>
          <w:sz w:val="24"/>
          <w:szCs w:val="24"/>
        </w:rPr>
        <w:t xml:space="preserve"> -CEO</w:t>
      </w:r>
    </w:p>
    <w:p w14:paraId="55E4806E" w14:textId="2EE796EE" w:rsidR="005866B0" w:rsidRPr="002F46D2" w:rsidRDefault="005866B0" w:rsidP="002F46D2">
      <w:pPr>
        <w:pStyle w:val="BasicParagraph"/>
        <w:spacing w:before="240" w:after="240"/>
        <w:rPr>
          <w:rFonts w:ascii="Mokoko Medium" w:hAnsi="Mokoko Medium" w:cs="Mokoko Medium"/>
          <w:b/>
          <w:bCs/>
          <w:color w:val="auto"/>
          <w:sz w:val="24"/>
          <w:szCs w:val="24"/>
        </w:rPr>
      </w:pPr>
      <w:r>
        <w:rPr>
          <w:rFonts w:ascii="Calibri" w:hAnsi="Calibri" w:cs="Arial"/>
        </w:rPr>
        <w:t>Section 1</w:t>
      </w:r>
    </w:p>
    <w:p w14:paraId="645C7ED4" w14:textId="4D42A01D" w:rsidR="008A05C3" w:rsidRPr="002D1312" w:rsidRDefault="00064A76" w:rsidP="002D1312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Treasurer</w:t>
      </w:r>
      <w:r w:rsidR="00C34607">
        <w:rPr>
          <w:rFonts w:ascii="Calibri" w:hAnsi="Calibri" w:cs="Arial"/>
          <w:lang w:val="en-GB"/>
        </w:rPr>
        <w:t xml:space="preserve"> annual report for 202</w:t>
      </w:r>
      <w:r w:rsidR="008A05C3">
        <w:rPr>
          <w:rFonts w:ascii="Calibri" w:hAnsi="Calibri" w:cs="Arial"/>
          <w:lang w:val="en-GB"/>
        </w:rPr>
        <w:t>5/2026</w:t>
      </w:r>
    </w:p>
    <w:p w14:paraId="7316C1C2" w14:textId="713E5DD4" w:rsidR="00C34607" w:rsidRDefault="002D1312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Approval of Account</w:t>
      </w:r>
      <w:r w:rsidR="00C34607">
        <w:rPr>
          <w:rFonts w:ascii="Calibri" w:hAnsi="Calibri" w:cs="Arial"/>
          <w:lang w:val="en-GB"/>
        </w:rPr>
        <w:t xml:space="preserve">s </w:t>
      </w:r>
    </w:p>
    <w:p w14:paraId="4B142F87" w14:textId="41EB5160" w:rsidR="00C34607" w:rsidRPr="00A26D1F" w:rsidRDefault="00C34607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b/>
          <w:bCs/>
          <w:lang w:val="en-GB"/>
        </w:rPr>
      </w:pPr>
      <w:r w:rsidRPr="7FFD95D7">
        <w:rPr>
          <w:rFonts w:ascii="Calibri" w:hAnsi="Calibri" w:cs="Arial"/>
          <w:lang w:val="en-GB"/>
        </w:rPr>
        <w:t xml:space="preserve">Results </w:t>
      </w:r>
      <w:r w:rsidR="0075108F" w:rsidRPr="7FFD95D7">
        <w:rPr>
          <w:rFonts w:ascii="Calibri" w:hAnsi="Calibri" w:cs="Arial"/>
          <w:lang w:val="en-GB"/>
        </w:rPr>
        <w:t>declared:</w:t>
      </w:r>
      <w:r w:rsidR="005571DB">
        <w:rPr>
          <w:rFonts w:ascii="Calibri" w:hAnsi="Calibri" w:cs="Arial"/>
          <w:lang w:val="en-GB"/>
        </w:rPr>
        <w:t xml:space="preserve"> </w:t>
      </w:r>
      <w:r w:rsidR="005571DB" w:rsidRPr="00A26D1F">
        <w:rPr>
          <w:rFonts w:ascii="Calibri" w:hAnsi="Calibri" w:cs="Arial"/>
          <w:b/>
          <w:bCs/>
          <w:lang w:val="en-GB"/>
        </w:rPr>
        <w:t xml:space="preserve">72 </w:t>
      </w:r>
      <w:r w:rsidR="00A95871" w:rsidRPr="00A26D1F">
        <w:rPr>
          <w:rFonts w:ascii="Calibri" w:hAnsi="Calibri" w:cs="Arial"/>
          <w:b/>
          <w:bCs/>
          <w:lang w:val="en-GB"/>
        </w:rPr>
        <w:t>approved voting</w:t>
      </w:r>
      <w:r w:rsidR="00A26D1F" w:rsidRPr="00A26D1F">
        <w:rPr>
          <w:rFonts w:ascii="Calibri" w:hAnsi="Calibri" w:cs="Arial"/>
          <w:b/>
          <w:bCs/>
          <w:lang w:val="en-GB"/>
        </w:rPr>
        <w:t xml:space="preserve"> to adopt the </w:t>
      </w:r>
      <w:r w:rsidR="006758A1" w:rsidRPr="00A26D1F">
        <w:rPr>
          <w:rFonts w:ascii="Calibri" w:hAnsi="Calibri" w:cs="Arial"/>
          <w:b/>
          <w:bCs/>
          <w:lang w:val="en-GB"/>
        </w:rPr>
        <w:t>accounts</w:t>
      </w:r>
    </w:p>
    <w:p w14:paraId="63493564" w14:textId="50595463" w:rsidR="0075108F" w:rsidRPr="006758A1" w:rsidRDefault="008A05C3" w:rsidP="006758A1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Election Process - </w:t>
      </w:r>
      <w:r w:rsidR="00A26D1F" w:rsidRPr="00A26D1F">
        <w:rPr>
          <w:rFonts w:ascii="Calibri" w:hAnsi="Calibri" w:cs="Arial"/>
          <w:b/>
          <w:bCs/>
          <w:lang w:val="en-GB"/>
        </w:rPr>
        <w:t>72 approved voting to adopt the Model Constitution</w:t>
      </w:r>
    </w:p>
    <w:p w14:paraId="3849F222" w14:textId="251B5588" w:rsidR="002D1312" w:rsidRDefault="002D1312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CEO</w:t>
      </w:r>
      <w:r w:rsidR="00825A4F">
        <w:rPr>
          <w:rFonts w:ascii="Calibri" w:hAnsi="Calibri" w:cs="Arial"/>
          <w:lang w:val="en-GB"/>
        </w:rPr>
        <w:t xml:space="preserve"> Report</w:t>
      </w:r>
      <w:r w:rsidR="00613E72">
        <w:rPr>
          <w:rFonts w:ascii="Calibri" w:hAnsi="Calibri" w:cs="Arial"/>
          <w:lang w:val="en-GB"/>
        </w:rPr>
        <w:t xml:space="preserve">: </w:t>
      </w:r>
      <w:r w:rsidR="006758A1">
        <w:rPr>
          <w:rFonts w:ascii="Calibri" w:hAnsi="Calibri" w:cs="Arial"/>
          <w:lang w:val="en-GB"/>
        </w:rPr>
        <w:t xml:space="preserve">Laura Picton </w:t>
      </w:r>
      <w:r w:rsidR="008521C7">
        <w:rPr>
          <w:rFonts w:ascii="Calibri" w:hAnsi="Calibri" w:cs="Arial"/>
          <w:lang w:val="en-GB"/>
        </w:rPr>
        <w:t>reads MA report</w:t>
      </w:r>
    </w:p>
    <w:p w14:paraId="46CAD3B8" w14:textId="24AD1701" w:rsidR="00825A4F" w:rsidRDefault="00825A4F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CPE Video – Jenny Harries</w:t>
      </w:r>
      <w:r w:rsidR="008521C7">
        <w:rPr>
          <w:rFonts w:ascii="Calibri" w:hAnsi="Calibri" w:cs="Arial"/>
          <w:lang w:val="en-GB"/>
        </w:rPr>
        <w:t xml:space="preserve"> </w:t>
      </w:r>
    </w:p>
    <w:p w14:paraId="4853AEF0" w14:textId="2FAC09E6" w:rsidR="002F46D2" w:rsidRDefault="002F46D2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CPE Video -Ja</w:t>
      </w:r>
      <w:r w:rsidR="002C5D32">
        <w:rPr>
          <w:rFonts w:ascii="Calibri" w:hAnsi="Calibri" w:cs="Arial"/>
          <w:lang w:val="en-GB"/>
        </w:rPr>
        <w:t>n</w:t>
      </w:r>
      <w:r>
        <w:rPr>
          <w:rFonts w:ascii="Calibri" w:hAnsi="Calibri" w:cs="Arial"/>
          <w:lang w:val="en-GB"/>
        </w:rPr>
        <w:t>et Morrison</w:t>
      </w:r>
    </w:p>
    <w:p w14:paraId="08B7A98B" w14:textId="60677042" w:rsidR="004455D3" w:rsidRDefault="0075108F" w:rsidP="004455D3">
      <w:pPr>
        <w:pStyle w:val="ListNumber"/>
        <w:numPr>
          <w:ilvl w:val="0"/>
          <w:numId w:val="0"/>
        </w:numPr>
        <w:tabs>
          <w:tab w:val="left" w:pos="720"/>
        </w:tabs>
        <w:ind w:left="187" w:hanging="187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Section 2 </w:t>
      </w:r>
    </w:p>
    <w:p w14:paraId="0BF6462A" w14:textId="2CD323C5" w:rsidR="008A05C3" w:rsidRDefault="004455D3" w:rsidP="004455D3">
      <w:pPr>
        <w:pStyle w:val="ListNumber"/>
        <w:numPr>
          <w:ilvl w:val="0"/>
          <w:numId w:val="6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Six months Review </w:t>
      </w:r>
      <w:r w:rsidR="00B409BE">
        <w:rPr>
          <w:rFonts w:ascii="Calibri" w:hAnsi="Calibri" w:cs="Arial"/>
          <w:lang w:val="en-GB"/>
        </w:rPr>
        <w:t>of CPS Activity</w:t>
      </w:r>
    </w:p>
    <w:p w14:paraId="4C297E94" w14:textId="2D7834E6" w:rsidR="00C34607" w:rsidRDefault="0090082A" w:rsidP="0090082A">
      <w:pPr>
        <w:pStyle w:val="ListNumber"/>
        <w:numPr>
          <w:ilvl w:val="0"/>
          <w:numId w:val="6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Focus for the next 6 months</w:t>
      </w:r>
      <w:r w:rsidR="00CD4A39">
        <w:rPr>
          <w:rFonts w:ascii="Calibri" w:hAnsi="Calibri" w:cs="Arial"/>
          <w:lang w:val="en-GB"/>
        </w:rPr>
        <w:t xml:space="preserve"> </w:t>
      </w:r>
    </w:p>
    <w:p w14:paraId="2DA69641" w14:textId="0B08D435" w:rsidR="0090082A" w:rsidRPr="0090082A" w:rsidRDefault="0090082A" w:rsidP="0090082A">
      <w:pPr>
        <w:pStyle w:val="ListNumber"/>
        <w:numPr>
          <w:ilvl w:val="0"/>
          <w:numId w:val="6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AOB &amp; Close</w:t>
      </w:r>
    </w:p>
    <w:sectPr w:rsidR="0090082A" w:rsidRPr="0090082A" w:rsidSect="001C07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304" w:bottom="1701" w:left="737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AD4A7" w14:textId="77777777" w:rsidR="00DF2511" w:rsidRDefault="00DF2511" w:rsidP="000009E6">
      <w:r>
        <w:separator/>
      </w:r>
    </w:p>
  </w:endnote>
  <w:endnote w:type="continuationSeparator" w:id="0">
    <w:p w14:paraId="728FF045" w14:textId="77777777" w:rsidR="00DF2511" w:rsidRDefault="00DF2511" w:rsidP="0000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okoko Medium">
    <w:altName w:val="Cambria"/>
    <w:charset w:val="00"/>
    <w:family w:val="roman"/>
    <w:pitch w:val="variable"/>
    <w:sig w:usb0="A00000EF" w:usb1="0000205B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83B6" w14:textId="77777777" w:rsidR="00C01718" w:rsidRDefault="00C01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6215" w14:textId="77777777" w:rsidR="002477A0" w:rsidRDefault="00A6040C" w:rsidP="004758C6">
    <w:pPr>
      <w:rPr>
        <w:rFonts w:ascii="DM Sans" w:hAnsi="DM Sans" w:cs="Arial"/>
        <w:color w:val="106B62"/>
        <w:sz w:val="20"/>
        <w:szCs w:val="20"/>
        <w:lang w:eastAsia="en-GB"/>
      </w:rPr>
    </w:pPr>
    <w:r w:rsidRPr="00FB03C3">
      <w:rPr>
        <w:noProof/>
        <w:color w:val="0072CE" w:themeColor="tex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A819E2" wp14:editId="6FF5E477">
              <wp:simplePos x="0" y="0"/>
              <wp:positionH relativeFrom="column">
                <wp:posOffset>5837555</wp:posOffset>
              </wp:positionH>
              <wp:positionV relativeFrom="paragraph">
                <wp:posOffset>-69215</wp:posOffset>
              </wp:positionV>
              <wp:extent cx="1828800" cy="1828800"/>
              <wp:effectExtent l="0" t="0" r="0" b="3810"/>
              <wp:wrapSquare wrapText="bothSides"/>
              <wp:docPr id="28487783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CDA849" w14:textId="77777777" w:rsidR="002477A0" w:rsidRPr="008307F3" w:rsidRDefault="00106EC3" w:rsidP="002477A0">
                          <w:pPr>
                            <w:pStyle w:val="Header"/>
                            <w:spacing w:before="600"/>
                            <w:rPr>
                              <w:rFonts w:ascii="DM Sans" w:hAnsi="DM Sans"/>
                              <w:b/>
                              <w:bCs/>
                              <w:noProof/>
                              <w:color w:val="0072CE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M Sans" w:hAnsi="DM Sans"/>
                              <w:b/>
                              <w:bCs/>
                              <w:color w:val="0072CE" w:themeColor="text1"/>
                              <w:sz w:val="20"/>
                              <w:szCs w:val="20"/>
                            </w:rPr>
                            <w:t>xxx</w:t>
                          </w:r>
                          <w:r w:rsidR="002477A0" w:rsidRPr="008307F3">
                            <w:rPr>
                              <w:rFonts w:ascii="DM Sans" w:hAnsi="DM Sans"/>
                              <w:b/>
                              <w:bCs/>
                              <w:color w:val="0072CE" w:themeColor="text1"/>
                              <w:sz w:val="20"/>
                              <w:szCs w:val="20"/>
                            </w:rPr>
                            <w:t>.org.uk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819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59.65pt;margin-top:-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" filled="f" stroked="f" strokeweight=".5pt">
              <v:textbox style="mso-fit-shape-to-text:t">
                <w:txbxContent>
                  <w:p w14:paraId="47CDA849" w14:textId="77777777" w:rsidR="002477A0" w:rsidRPr="008307F3" w:rsidRDefault="00106EC3" w:rsidP="002477A0">
                    <w:pPr>
                      <w:pStyle w:val="Header"/>
                      <w:spacing w:before="600"/>
                      <w:rPr>
                        <w:rFonts w:ascii="DM Sans" w:hAnsi="DM Sans"/>
                        <w:b/>
                        <w:bCs/>
                        <w:noProof/>
                        <w:color w:val="0072CE" w:themeColor="text1"/>
                        <w:sz w:val="20"/>
                        <w:szCs w:val="20"/>
                      </w:rPr>
                    </w:pPr>
                    <w:r>
                      <w:rPr>
                        <w:rFonts w:ascii="DM Sans" w:hAnsi="DM Sans"/>
                        <w:b/>
                        <w:bCs/>
                        <w:color w:val="0072CE" w:themeColor="text1"/>
                        <w:sz w:val="20"/>
                        <w:szCs w:val="20"/>
                      </w:rPr>
                      <w:t>xxx</w:t>
                    </w:r>
                    <w:r w:rsidR="002477A0" w:rsidRPr="008307F3">
                      <w:rPr>
                        <w:rFonts w:ascii="DM Sans" w:hAnsi="DM Sans"/>
                        <w:b/>
                        <w:bCs/>
                        <w:color w:val="0072CE" w:themeColor="text1"/>
                        <w:sz w:val="20"/>
                        <w:szCs w:val="20"/>
                      </w:rPr>
                      <w:t>.org.uk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7896C96" w14:textId="77777777" w:rsidR="002477A0" w:rsidRDefault="002477A0" w:rsidP="002477A0">
    <w:pPr>
      <w:rPr>
        <w:rFonts w:ascii="DM Sans" w:hAnsi="DM Sans" w:cs="Arial"/>
        <w:color w:val="106B62"/>
        <w:sz w:val="20"/>
        <w:szCs w:val="20"/>
        <w:lang w:eastAsia="en-GB"/>
      </w:rPr>
    </w:pPr>
  </w:p>
  <w:p w14:paraId="2E178FBC" w14:textId="77777777" w:rsidR="000009E6" w:rsidRPr="00FB03C3" w:rsidRDefault="00A6040C" w:rsidP="002477A0">
    <w:pPr>
      <w:rPr>
        <w:rFonts w:ascii="DM Sans" w:hAnsi="DM Sans"/>
        <w:color w:val="0072CE" w:themeColor="text1"/>
        <w:sz w:val="20"/>
        <w:szCs w:val="20"/>
      </w:rPr>
    </w:pPr>
    <w:r w:rsidRPr="00FB03C3">
      <w:rPr>
        <w:noProof/>
        <w:color w:val="0072CE" w:themeColor="text1"/>
      </w:rPr>
      <w:drawing>
        <wp:anchor distT="0" distB="0" distL="114300" distR="114300" simplePos="0" relativeHeight="251658240" behindDoc="0" locked="0" layoutInCell="1" allowOverlap="1" wp14:anchorId="474AA2B0" wp14:editId="155024B7">
          <wp:simplePos x="0" y="0"/>
          <wp:positionH relativeFrom="column">
            <wp:posOffset>5553710</wp:posOffset>
          </wp:positionH>
          <wp:positionV relativeFrom="paragraph">
            <wp:posOffset>14605</wp:posOffset>
          </wp:positionV>
          <wp:extent cx="280670" cy="291465"/>
          <wp:effectExtent l="0" t="0" r="5080" b="0"/>
          <wp:wrapNone/>
          <wp:docPr id="1831299000" name="Picture 1831299000" descr="A picture containing font, graphic design, graphics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957107" name="Picture 1" descr="A picture containing font, graphic design, graphics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670" cy="291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77A0" w:rsidRPr="00FB03C3">
      <w:rPr>
        <w:rFonts w:ascii="DM Sans" w:hAnsi="DM Sans" w:cs="Arial"/>
        <w:color w:val="0072CE" w:themeColor="text1"/>
        <w:sz w:val="20"/>
        <w:szCs w:val="20"/>
        <w:lang w:eastAsia="en-GB"/>
      </w:rPr>
      <w:t xml:space="preserve">Community Pharmacy </w:t>
    </w:r>
    <w:r w:rsidR="00106EC3">
      <w:rPr>
        <w:rFonts w:ascii="DM Sans" w:hAnsi="DM Sans" w:cs="Arial"/>
        <w:color w:val="0072CE" w:themeColor="text1"/>
        <w:sz w:val="20"/>
        <w:szCs w:val="20"/>
        <w:lang w:eastAsia="en-GB"/>
      </w:rPr>
      <w:t>XXX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7699D" w14:textId="2089DB8F" w:rsidR="00CC3784" w:rsidRDefault="00CC3784">
    <w:pPr>
      <w:pStyle w:val="Footer"/>
    </w:pPr>
    <w:r>
      <w:t>Email:  Executive@cpsomerset</w:t>
    </w:r>
    <w:r w:rsidR="00CB42EF">
      <w:t>.</w:t>
    </w:r>
    <w:r>
      <w:t>org</w:t>
    </w:r>
  </w:p>
  <w:p w14:paraId="6C1DE83B" w14:textId="656156C5" w:rsidR="00CC3784" w:rsidRDefault="00CC3784">
    <w:pPr>
      <w:pStyle w:val="Footer"/>
    </w:pPr>
    <w:r>
      <w:t>Telephone: 07344 663272</w:t>
    </w:r>
  </w:p>
  <w:p w14:paraId="5679C8CE" w14:textId="4FF87CE7" w:rsidR="00CC3784" w:rsidRDefault="00CC3784">
    <w:pPr>
      <w:pStyle w:val="Footer"/>
    </w:pPr>
    <w:r>
      <w:t xml:space="preserve">Website: </w:t>
    </w:r>
    <w:r w:rsidRPr="00CC3784">
      <w:t>https://somerset.communitypharmacy.org.uk/</w:t>
    </w:r>
  </w:p>
  <w:p w14:paraId="757BB9BE" w14:textId="79BFDF53" w:rsidR="000009E6" w:rsidRPr="000C1796" w:rsidRDefault="000009E6" w:rsidP="000C1796">
    <w:pPr>
      <w:pStyle w:val="Footer"/>
      <w:rPr>
        <w:rFonts w:ascii="DM Sans" w:hAnsi="DM Sans"/>
        <w:b/>
        <w:bCs/>
        <w:color w:val="0072CE" w:themeColor="text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BFABF" w14:textId="77777777" w:rsidR="00DF2511" w:rsidRDefault="00DF2511" w:rsidP="000009E6">
      <w:r>
        <w:separator/>
      </w:r>
    </w:p>
  </w:footnote>
  <w:footnote w:type="continuationSeparator" w:id="0">
    <w:p w14:paraId="00D4B42F" w14:textId="77777777" w:rsidR="00DF2511" w:rsidRDefault="00DF2511" w:rsidP="00000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A04A" w14:textId="77777777" w:rsidR="00C01718" w:rsidRDefault="00C017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3BBA" w14:textId="77777777" w:rsidR="00C01718" w:rsidRDefault="00C017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B517C" w14:textId="3790E7A7" w:rsidR="00736A64" w:rsidRDefault="00736A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4AA51FC"/>
    <w:lvl w:ilvl="0">
      <w:start w:val="1"/>
      <w:numFmt w:val="upperRoman"/>
      <w:pStyle w:val="ListNumber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1" w15:restartNumberingAfterBreak="0">
    <w:nsid w:val="1E880627"/>
    <w:multiLevelType w:val="hybridMultilevel"/>
    <w:tmpl w:val="4C8E76FA"/>
    <w:lvl w:ilvl="0" w:tplc="B5BC8FEC">
      <w:start w:val="1"/>
      <w:numFmt w:val="decimal"/>
      <w:lvlText w:val="%1."/>
      <w:lvlJc w:val="left"/>
      <w:pPr>
        <w:ind w:left="720" w:hanging="360"/>
      </w:pPr>
      <w:rPr>
        <w:b/>
        <w:bCs/>
        <w:color w:val="FF6D3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73F20"/>
    <w:multiLevelType w:val="hybridMultilevel"/>
    <w:tmpl w:val="4C8E76F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FF6D3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209A7"/>
    <w:multiLevelType w:val="hybridMultilevel"/>
    <w:tmpl w:val="97EEEE60"/>
    <w:lvl w:ilvl="0" w:tplc="58AC478C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B7220"/>
    <w:multiLevelType w:val="hybridMultilevel"/>
    <w:tmpl w:val="7F7A03DC"/>
    <w:lvl w:ilvl="0" w:tplc="4E0208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6620DF"/>
    <w:multiLevelType w:val="hybridMultilevel"/>
    <w:tmpl w:val="4A5C4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665686">
    <w:abstractNumId w:val="4"/>
  </w:num>
  <w:num w:numId="2" w16cid:durableId="430861198">
    <w:abstractNumId w:val="1"/>
  </w:num>
  <w:num w:numId="3" w16cid:durableId="1659532545">
    <w:abstractNumId w:val="2"/>
  </w:num>
  <w:num w:numId="4" w16cid:durableId="1236939975">
    <w:abstractNumId w:val="0"/>
    <w:lvlOverride w:ilvl="0">
      <w:startOverride w:val="1"/>
    </w:lvlOverride>
  </w:num>
  <w:num w:numId="5" w16cid:durableId="15880779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9973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EA"/>
    <w:rsid w:val="000009E6"/>
    <w:rsid w:val="00013147"/>
    <w:rsid w:val="000209AA"/>
    <w:rsid w:val="00064A76"/>
    <w:rsid w:val="00065756"/>
    <w:rsid w:val="000B0F18"/>
    <w:rsid w:val="000C1796"/>
    <w:rsid w:val="00106EC3"/>
    <w:rsid w:val="001C077C"/>
    <w:rsid w:val="001F7A89"/>
    <w:rsid w:val="00230434"/>
    <w:rsid w:val="00236E2C"/>
    <w:rsid w:val="002477A0"/>
    <w:rsid w:val="00253A15"/>
    <w:rsid w:val="002B02A6"/>
    <w:rsid w:val="002C5D32"/>
    <w:rsid w:val="002D1312"/>
    <w:rsid w:val="002D2DF1"/>
    <w:rsid w:val="002D6D46"/>
    <w:rsid w:val="002E2173"/>
    <w:rsid w:val="002F46D2"/>
    <w:rsid w:val="00320F26"/>
    <w:rsid w:val="003236DD"/>
    <w:rsid w:val="003B65CB"/>
    <w:rsid w:val="003D7ED6"/>
    <w:rsid w:val="004455D3"/>
    <w:rsid w:val="00472093"/>
    <w:rsid w:val="004758C6"/>
    <w:rsid w:val="004A0AEE"/>
    <w:rsid w:val="004C26A9"/>
    <w:rsid w:val="0050422D"/>
    <w:rsid w:val="005473EE"/>
    <w:rsid w:val="005571DB"/>
    <w:rsid w:val="005866B0"/>
    <w:rsid w:val="005D5DB2"/>
    <w:rsid w:val="005E2D40"/>
    <w:rsid w:val="005E5133"/>
    <w:rsid w:val="00613E72"/>
    <w:rsid w:val="00664D18"/>
    <w:rsid w:val="00673013"/>
    <w:rsid w:val="006758A1"/>
    <w:rsid w:val="00677BF8"/>
    <w:rsid w:val="00686BEE"/>
    <w:rsid w:val="00687877"/>
    <w:rsid w:val="00691249"/>
    <w:rsid w:val="006C6E40"/>
    <w:rsid w:val="006D21DB"/>
    <w:rsid w:val="006D5110"/>
    <w:rsid w:val="00736A64"/>
    <w:rsid w:val="0075108F"/>
    <w:rsid w:val="00781681"/>
    <w:rsid w:val="007A6ACC"/>
    <w:rsid w:val="007E24EA"/>
    <w:rsid w:val="007F11D5"/>
    <w:rsid w:val="00825A4F"/>
    <w:rsid w:val="008521C7"/>
    <w:rsid w:val="008A05C3"/>
    <w:rsid w:val="0090082A"/>
    <w:rsid w:val="00975BC3"/>
    <w:rsid w:val="00995A03"/>
    <w:rsid w:val="009977D1"/>
    <w:rsid w:val="009A7F9B"/>
    <w:rsid w:val="009D164B"/>
    <w:rsid w:val="009F52BA"/>
    <w:rsid w:val="00A266AB"/>
    <w:rsid w:val="00A26D1F"/>
    <w:rsid w:val="00A53F1F"/>
    <w:rsid w:val="00A6040C"/>
    <w:rsid w:val="00A95871"/>
    <w:rsid w:val="00AB598B"/>
    <w:rsid w:val="00B05086"/>
    <w:rsid w:val="00B13B1B"/>
    <w:rsid w:val="00B161D7"/>
    <w:rsid w:val="00B245E2"/>
    <w:rsid w:val="00B275ED"/>
    <w:rsid w:val="00B409BE"/>
    <w:rsid w:val="00C01718"/>
    <w:rsid w:val="00C34607"/>
    <w:rsid w:val="00C553F0"/>
    <w:rsid w:val="00CB42EF"/>
    <w:rsid w:val="00CB523C"/>
    <w:rsid w:val="00CC3784"/>
    <w:rsid w:val="00CD4A39"/>
    <w:rsid w:val="00DE6253"/>
    <w:rsid w:val="00DF2511"/>
    <w:rsid w:val="00E03D2E"/>
    <w:rsid w:val="00E10375"/>
    <w:rsid w:val="00E2576C"/>
    <w:rsid w:val="00EC2456"/>
    <w:rsid w:val="00F430EF"/>
    <w:rsid w:val="00F46840"/>
    <w:rsid w:val="00FB03C3"/>
    <w:rsid w:val="00FD2434"/>
    <w:rsid w:val="7E92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69BE5"/>
  <w15:chartTrackingRefBased/>
  <w15:docId w15:val="{A1EFB3FB-9250-4958-B847-9532732F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E10375"/>
    <w:pPr>
      <w:suppressAutoHyphens/>
      <w:autoSpaceDE w:val="0"/>
      <w:autoSpaceDN w:val="0"/>
      <w:adjustRightInd w:val="0"/>
      <w:spacing w:line="312" w:lineRule="auto"/>
      <w:textAlignment w:val="center"/>
    </w:pPr>
    <w:rPr>
      <w:rFonts w:ascii="DM Sans" w:hAnsi="DM Sans" w:cs="DM Sans"/>
      <w:color w:val="0F6B61"/>
      <w:kern w:val="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009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9E6"/>
  </w:style>
  <w:style w:type="paragraph" w:styleId="Footer">
    <w:name w:val="footer"/>
    <w:basedOn w:val="Normal"/>
    <w:link w:val="FooterChar"/>
    <w:uiPriority w:val="99"/>
    <w:unhideWhenUsed/>
    <w:rsid w:val="000009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9E6"/>
  </w:style>
  <w:style w:type="character" w:styleId="Hyperlink">
    <w:name w:val="Hyperlink"/>
    <w:basedOn w:val="DefaultParagraphFont"/>
    <w:uiPriority w:val="99"/>
    <w:unhideWhenUsed/>
    <w:rsid w:val="00FD2434"/>
    <w:rPr>
      <w:color w:val="FF6D3A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3EE"/>
    <w:pPr>
      <w:ind w:left="720"/>
      <w:contextualSpacing/>
    </w:pPr>
    <w:rPr>
      <w:kern w:val="0"/>
      <w:sz w:val="22"/>
      <w:szCs w:val="22"/>
      <w14:ligatures w14:val="none"/>
    </w:rPr>
  </w:style>
  <w:style w:type="paragraph" w:styleId="ListNumber">
    <w:name w:val="List Number"/>
    <w:basedOn w:val="Normal"/>
    <w:semiHidden/>
    <w:unhideWhenUsed/>
    <w:rsid w:val="00C34607"/>
    <w:pPr>
      <w:numPr>
        <w:numId w:val="4"/>
      </w:numPr>
      <w:spacing w:before="240"/>
      <w:ind w:left="187" w:hanging="187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36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rlynBeltran\OneDrive%20-%20PSNC\Desktop\LPC%20files\LPC%20AGM%20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LPC Brand Colours">
      <a:dk1>
        <a:srgbClr val="0072CE"/>
      </a:dk1>
      <a:lt1>
        <a:srgbClr val="48D1BA"/>
      </a:lt1>
      <a:dk2>
        <a:srgbClr val="000000"/>
      </a:dk2>
      <a:lt2>
        <a:srgbClr val="FFFFFF"/>
      </a:lt2>
      <a:accent1>
        <a:srgbClr val="FF6D3A"/>
      </a:accent1>
      <a:accent2>
        <a:srgbClr val="CB00BA"/>
      </a:accent2>
      <a:accent3>
        <a:srgbClr val="CB95FF"/>
      </a:accent3>
      <a:accent4>
        <a:srgbClr val="0072CE"/>
      </a:accent4>
      <a:accent5>
        <a:srgbClr val="FFFFFF"/>
      </a:accent5>
      <a:accent6>
        <a:srgbClr val="000000"/>
      </a:accent6>
      <a:hlink>
        <a:srgbClr val="FF6D3A"/>
      </a:hlink>
      <a:folHlink>
        <a:srgbClr val="CB00B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LPC AGM Agenda Template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Sharlyn Beltran</dc:creator>
  <cp:keywords/>
  <dc:description/>
  <cp:lastModifiedBy>Yvonne Lamb</cp:lastModifiedBy>
  <cp:revision>2</cp:revision>
  <dcterms:created xsi:type="dcterms:W3CDTF">2026-10-16T15:51:00Z</dcterms:created>
  <dcterms:modified xsi:type="dcterms:W3CDTF">2026-10-16T15:51:00Z</dcterms:modified>
</cp:coreProperties>
</file>